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714" w:tblpY="50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417"/>
        <w:gridCol w:w="1276"/>
        <w:gridCol w:w="1134"/>
        <w:gridCol w:w="992"/>
        <w:gridCol w:w="737"/>
        <w:gridCol w:w="737"/>
        <w:gridCol w:w="737"/>
        <w:gridCol w:w="737"/>
        <w:gridCol w:w="454"/>
        <w:gridCol w:w="283"/>
        <w:gridCol w:w="737"/>
        <w:gridCol w:w="737"/>
        <w:gridCol w:w="737"/>
        <w:gridCol w:w="737"/>
        <w:gridCol w:w="738"/>
      </w:tblGrid>
      <w:tr w:rsidR="0049622B" w14:paraId="10C087D0" w14:textId="77777777" w:rsidTr="00947C3A">
        <w:trPr>
          <w:trHeight w:val="416"/>
        </w:trPr>
        <w:tc>
          <w:tcPr>
            <w:tcW w:w="16160" w:type="dxa"/>
            <w:gridSpan w:val="16"/>
            <w:shd w:val="clear" w:color="auto" w:fill="auto"/>
          </w:tcPr>
          <w:p w14:paraId="6ADCA9AA" w14:textId="73E48322" w:rsidR="0049622B" w:rsidRPr="0023262D" w:rsidRDefault="0049622B" w:rsidP="00947C3A">
            <w:pPr>
              <w:jc w:val="center"/>
              <w:rPr>
                <w:b/>
              </w:rPr>
            </w:pPr>
            <w:r>
              <w:rPr>
                <w:b/>
              </w:rPr>
              <w:t>Essentail Skills For Employm</w:t>
            </w:r>
            <w:r w:rsidR="004E77F0">
              <w:rPr>
                <w:b/>
              </w:rPr>
              <w:t>e</w:t>
            </w:r>
            <w:r>
              <w:rPr>
                <w:b/>
              </w:rPr>
              <w:t>nt Award SCQF Level 4</w:t>
            </w:r>
            <w:r w:rsidR="00947C3A">
              <w:rPr>
                <w:b/>
              </w:rPr>
              <w:t xml:space="preserve"> Registration Form </w:t>
            </w:r>
          </w:p>
          <w:p w14:paraId="2E65C197" w14:textId="50378EF5" w:rsidR="0049622B" w:rsidRPr="00947C3A" w:rsidRDefault="00C61398" w:rsidP="00947C3A">
            <w:pPr>
              <w:rPr>
                <w:bCs/>
              </w:rPr>
            </w:pPr>
            <w:r w:rsidRPr="00947C3A">
              <w:rPr>
                <w:bCs/>
              </w:rPr>
              <w:t xml:space="preserve">Please </w:t>
            </w:r>
            <w:r w:rsidR="00947C3A" w:rsidRPr="00947C3A">
              <w:rPr>
                <w:bCs/>
              </w:rPr>
              <w:t xml:space="preserve">list </w:t>
            </w:r>
            <w:r w:rsidRPr="00947C3A">
              <w:rPr>
                <w:bCs/>
              </w:rPr>
              <w:t>learne</w:t>
            </w:r>
            <w:r w:rsidR="00947C3A" w:rsidRPr="00947C3A">
              <w:rPr>
                <w:bCs/>
              </w:rPr>
              <w:t>r</w:t>
            </w:r>
            <w:r w:rsidRPr="00947C3A">
              <w:rPr>
                <w:bCs/>
              </w:rPr>
              <w:t>s</w:t>
            </w:r>
            <w:r w:rsidR="00947C3A" w:rsidRPr="00947C3A">
              <w:rPr>
                <w:bCs/>
              </w:rPr>
              <w:t xml:space="preserve"> </w:t>
            </w:r>
            <w:r w:rsidRPr="00947C3A">
              <w:rPr>
                <w:bCs/>
              </w:rPr>
              <w:t xml:space="preserve">below and select the units you wish to complete. Return to Playback </w:t>
            </w:r>
            <w:r w:rsidR="00947C3A" w:rsidRPr="00947C3A">
              <w:rPr>
                <w:bCs/>
              </w:rPr>
              <w:t xml:space="preserve">E: </w:t>
            </w:r>
            <w:hyperlink r:id="rId7" w:history="1">
              <w:r w:rsidR="00947C3A" w:rsidRPr="00947C3A">
                <w:rPr>
                  <w:rStyle w:val="Hyperlink"/>
                  <w:bCs/>
                </w:rPr>
                <w:t>administrator@playbackice.com</w:t>
              </w:r>
            </w:hyperlink>
            <w:r w:rsidR="00947C3A" w:rsidRPr="00947C3A">
              <w:rPr>
                <w:bCs/>
              </w:rPr>
              <w:t xml:space="preserve"> and we will issue user names, passwords and the learners Playback unique ID number. </w:t>
            </w:r>
          </w:p>
        </w:tc>
      </w:tr>
      <w:tr w:rsidR="00947C3A" w14:paraId="09A03C7C" w14:textId="77777777" w:rsidTr="00947C3A">
        <w:trPr>
          <w:trHeight w:val="333"/>
        </w:trPr>
        <w:tc>
          <w:tcPr>
            <w:tcW w:w="7797" w:type="dxa"/>
            <w:gridSpan w:val="4"/>
            <w:vMerge w:val="restart"/>
            <w:shd w:val="clear" w:color="auto" w:fill="auto"/>
          </w:tcPr>
          <w:p w14:paraId="4526F4C1" w14:textId="1034E256" w:rsidR="00947C3A" w:rsidRPr="00143A78" w:rsidRDefault="00947C3A" w:rsidP="00947C3A">
            <w:pPr>
              <w:rPr>
                <w:rFonts w:cs="Arial"/>
                <w:b/>
                <w:szCs w:val="28"/>
              </w:rPr>
            </w:pPr>
            <w:r>
              <w:rPr>
                <w:b/>
              </w:rPr>
              <w:t>Learning Community</w:t>
            </w:r>
            <w:r w:rsidRPr="0023262D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</w:p>
          <w:p w14:paraId="488483D5" w14:textId="77777777" w:rsidR="00947C3A" w:rsidRDefault="00947C3A" w:rsidP="00947C3A">
            <w:pPr>
              <w:rPr>
                <w:rFonts w:cs="Arial"/>
                <w:b/>
                <w:szCs w:val="28"/>
              </w:rPr>
            </w:pPr>
          </w:p>
          <w:p w14:paraId="5C085181" w14:textId="77777777" w:rsidR="00947C3A" w:rsidRDefault="00947C3A" w:rsidP="00947C3A">
            <w:pPr>
              <w:rPr>
                <w:rFonts w:cs="Arial"/>
                <w:b/>
                <w:szCs w:val="28"/>
              </w:rPr>
            </w:pPr>
          </w:p>
          <w:p w14:paraId="44F6D717" w14:textId="2489F853" w:rsidR="00947C3A" w:rsidRPr="004262D6" w:rsidRDefault="00947C3A" w:rsidP="00947C3A">
            <w:pPr>
              <w:rPr>
                <w:b/>
              </w:rPr>
            </w:pPr>
            <w:r w:rsidRPr="00507839">
              <w:rPr>
                <w:rFonts w:cs="Arial"/>
                <w:b/>
                <w:szCs w:val="28"/>
              </w:rPr>
              <w:t>SEED Number:</w:t>
            </w:r>
            <w:r>
              <w:rPr>
                <w:rFonts w:cs="Arial"/>
                <w:b/>
                <w:szCs w:val="28"/>
              </w:rPr>
              <w:t xml:space="preserve"> </w:t>
            </w:r>
          </w:p>
        </w:tc>
        <w:tc>
          <w:tcPr>
            <w:tcW w:w="4394" w:type="dxa"/>
            <w:gridSpan w:val="6"/>
            <w:shd w:val="clear" w:color="auto" w:fill="auto"/>
          </w:tcPr>
          <w:p w14:paraId="4CA66ACB" w14:textId="3C22C1B7" w:rsidR="00947C3A" w:rsidRPr="0023262D" w:rsidRDefault="00947C3A" w:rsidP="00947C3A">
            <w:pPr>
              <w:rPr>
                <w:b/>
              </w:rPr>
            </w:pPr>
            <w:r>
              <w:rPr>
                <w:b/>
              </w:rPr>
              <w:t>Practitioner Delivering The award Units</w:t>
            </w:r>
            <w:r w:rsidRPr="0023262D">
              <w:rPr>
                <w:b/>
              </w:rPr>
              <w:t>:</w:t>
            </w:r>
          </w:p>
          <w:p w14:paraId="275BCBA2" w14:textId="1C8D488D" w:rsidR="00947C3A" w:rsidRPr="0023262D" w:rsidRDefault="00947C3A" w:rsidP="00947C3A">
            <w:pPr>
              <w:rPr>
                <w:b/>
              </w:rPr>
            </w:pPr>
          </w:p>
        </w:tc>
        <w:tc>
          <w:tcPr>
            <w:tcW w:w="3969" w:type="dxa"/>
            <w:gridSpan w:val="6"/>
            <w:shd w:val="clear" w:color="auto" w:fill="auto"/>
          </w:tcPr>
          <w:p w14:paraId="079FD02F" w14:textId="77777777" w:rsidR="00947C3A" w:rsidRDefault="00947C3A" w:rsidP="00947C3A">
            <w:pPr>
              <w:rPr>
                <w:b/>
              </w:rPr>
            </w:pPr>
            <w:r w:rsidRPr="0023262D">
              <w:rPr>
                <w:b/>
              </w:rPr>
              <w:t>Internal moderator</w:t>
            </w:r>
            <w:r>
              <w:rPr>
                <w:b/>
              </w:rPr>
              <w:t>:</w:t>
            </w:r>
          </w:p>
          <w:p w14:paraId="190255BF" w14:textId="73250CCE" w:rsidR="00947C3A" w:rsidRPr="0023262D" w:rsidRDefault="00947C3A" w:rsidP="00947C3A">
            <w:pPr>
              <w:rPr>
                <w:b/>
              </w:rPr>
            </w:pPr>
          </w:p>
        </w:tc>
      </w:tr>
      <w:tr w:rsidR="00947C3A" w14:paraId="3BDCE25B" w14:textId="77777777" w:rsidTr="00947C3A">
        <w:trPr>
          <w:trHeight w:val="540"/>
        </w:trPr>
        <w:tc>
          <w:tcPr>
            <w:tcW w:w="7797" w:type="dxa"/>
            <w:gridSpan w:val="4"/>
            <w:vMerge/>
            <w:shd w:val="clear" w:color="auto" w:fill="auto"/>
          </w:tcPr>
          <w:p w14:paraId="1057C322" w14:textId="77777777" w:rsidR="00947C3A" w:rsidRDefault="00947C3A" w:rsidP="00947C3A">
            <w:pPr>
              <w:rPr>
                <w:b/>
              </w:rPr>
            </w:pPr>
          </w:p>
        </w:tc>
        <w:tc>
          <w:tcPr>
            <w:tcW w:w="4394" w:type="dxa"/>
            <w:gridSpan w:val="6"/>
            <w:shd w:val="clear" w:color="auto" w:fill="auto"/>
          </w:tcPr>
          <w:p w14:paraId="11E59F62" w14:textId="77777777" w:rsidR="00947C3A" w:rsidRDefault="00947C3A" w:rsidP="00947C3A">
            <w:pPr>
              <w:rPr>
                <w:b/>
              </w:rPr>
            </w:pPr>
          </w:p>
        </w:tc>
        <w:tc>
          <w:tcPr>
            <w:tcW w:w="3969" w:type="dxa"/>
            <w:gridSpan w:val="6"/>
            <w:shd w:val="clear" w:color="auto" w:fill="auto"/>
          </w:tcPr>
          <w:p w14:paraId="312036A3" w14:textId="77777777" w:rsidR="00947C3A" w:rsidRPr="0023262D" w:rsidRDefault="00947C3A" w:rsidP="00947C3A">
            <w:pPr>
              <w:rPr>
                <w:b/>
              </w:rPr>
            </w:pPr>
          </w:p>
        </w:tc>
      </w:tr>
      <w:tr w:rsidR="00C61398" w14:paraId="4541EE3C" w14:textId="26B74DDD" w:rsidTr="00947C3A">
        <w:tc>
          <w:tcPr>
            <w:tcW w:w="7797" w:type="dxa"/>
            <w:gridSpan w:val="4"/>
            <w:shd w:val="clear" w:color="auto" w:fill="auto"/>
            <w:vAlign w:val="center"/>
          </w:tcPr>
          <w:p w14:paraId="633D0815" w14:textId="60C33AFA" w:rsidR="00C61398" w:rsidRPr="009C3242" w:rsidRDefault="00947C3A" w:rsidP="00947C3A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Learners’ </w:t>
            </w:r>
            <w:r w:rsidR="00C61398" w:rsidRPr="009C3242">
              <w:rPr>
                <w:b/>
              </w:rPr>
              <w:t>Details</w:t>
            </w:r>
          </w:p>
        </w:tc>
        <w:tc>
          <w:tcPr>
            <w:tcW w:w="8363" w:type="dxa"/>
            <w:gridSpan w:val="12"/>
            <w:vMerge w:val="restart"/>
            <w:shd w:val="clear" w:color="auto" w:fill="auto"/>
            <w:vAlign w:val="center"/>
          </w:tcPr>
          <w:p w14:paraId="6066B481" w14:textId="77777777" w:rsidR="00C61398" w:rsidRPr="009C324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 xml:space="preserve">Award </w:t>
            </w:r>
            <w:r w:rsidRPr="009C3242">
              <w:rPr>
                <w:b/>
              </w:rPr>
              <w:t xml:space="preserve">Units </w:t>
            </w:r>
            <w:r>
              <w:rPr>
                <w:b/>
              </w:rPr>
              <w:t xml:space="preserve">To Be Completed </w:t>
            </w:r>
          </w:p>
          <w:p w14:paraId="6132E0A3" w14:textId="77777777" w:rsidR="00C61398" w:rsidRPr="009C3242" w:rsidRDefault="00C61398" w:rsidP="00947C3A">
            <w:pPr>
              <w:rPr>
                <w:b/>
              </w:rPr>
            </w:pPr>
          </w:p>
        </w:tc>
      </w:tr>
      <w:tr w:rsidR="00C61398" w14:paraId="18F72613" w14:textId="77777777" w:rsidTr="00947C3A">
        <w:trPr>
          <w:trHeight w:val="275"/>
        </w:trPr>
        <w:tc>
          <w:tcPr>
            <w:tcW w:w="3970" w:type="dxa"/>
            <w:vMerge w:val="restart"/>
            <w:shd w:val="clear" w:color="auto" w:fill="auto"/>
            <w:vAlign w:val="center"/>
          </w:tcPr>
          <w:p w14:paraId="0D5D5090" w14:textId="77777777" w:rsidR="00C61398" w:rsidRDefault="00C61398" w:rsidP="00947C3A">
            <w:pPr>
              <w:jc w:val="center"/>
              <w:rPr>
                <w:b/>
              </w:rPr>
            </w:pPr>
          </w:p>
          <w:p w14:paraId="4FE852D8" w14:textId="1D0C00D4" w:rsidR="00C61398" w:rsidRPr="00C34762" w:rsidRDefault="00C61398" w:rsidP="00947C3A">
            <w:pPr>
              <w:rPr>
                <w:b/>
              </w:rPr>
            </w:pPr>
            <w:r>
              <w:rPr>
                <w:b/>
              </w:rPr>
              <w:t>Name</w:t>
            </w:r>
          </w:p>
          <w:p w14:paraId="1EBEFA98" w14:textId="77777777" w:rsidR="00C61398" w:rsidRPr="00C34762" w:rsidRDefault="00C61398" w:rsidP="00947C3A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641E1529" w14:textId="2D1B342A" w:rsidR="00C61398" w:rsidRPr="00C34762" w:rsidRDefault="00C61398" w:rsidP="00947C3A">
            <w:pPr>
              <w:rPr>
                <w:b/>
              </w:rPr>
            </w:pPr>
            <w:r>
              <w:rPr>
                <w:b/>
              </w:rPr>
              <w:t xml:space="preserve">User </w:t>
            </w:r>
            <w:r w:rsidRPr="00C34762">
              <w:rPr>
                <w:b/>
              </w:rPr>
              <w:t>Name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11EBA41" w14:textId="6D87B8FA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Password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00C220E" w14:textId="5D424232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Playback ID</w:t>
            </w:r>
          </w:p>
        </w:tc>
        <w:tc>
          <w:tcPr>
            <w:tcW w:w="8363" w:type="dxa"/>
            <w:gridSpan w:val="12"/>
            <w:vMerge/>
            <w:shd w:val="clear" w:color="auto" w:fill="auto"/>
            <w:vAlign w:val="center"/>
          </w:tcPr>
          <w:p w14:paraId="7F346AEE" w14:textId="476A8A23" w:rsidR="00C61398" w:rsidRPr="00C34762" w:rsidRDefault="00C61398" w:rsidP="00947C3A">
            <w:pPr>
              <w:jc w:val="center"/>
              <w:rPr>
                <w:b/>
              </w:rPr>
            </w:pPr>
          </w:p>
        </w:tc>
      </w:tr>
      <w:tr w:rsidR="00C61398" w14:paraId="7C3C14B9" w14:textId="77777777" w:rsidTr="00947C3A">
        <w:trPr>
          <w:trHeight w:val="369"/>
        </w:trPr>
        <w:tc>
          <w:tcPr>
            <w:tcW w:w="3970" w:type="dxa"/>
            <w:vMerge/>
            <w:shd w:val="clear" w:color="auto" w:fill="auto"/>
            <w:vAlign w:val="center"/>
          </w:tcPr>
          <w:p w14:paraId="5C7C52E2" w14:textId="77777777" w:rsidR="00C61398" w:rsidRDefault="00C61398" w:rsidP="00947C3A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88499D8" w14:textId="77777777" w:rsidR="00C61398" w:rsidRDefault="00C61398" w:rsidP="00947C3A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20EC2F9" w14:textId="77777777" w:rsidR="00C61398" w:rsidRDefault="00C61398" w:rsidP="00947C3A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802FDFE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5D6D128" w14:textId="11F77C16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37" w:type="dxa"/>
            <w:shd w:val="clear" w:color="auto" w:fill="auto"/>
          </w:tcPr>
          <w:p w14:paraId="6D22B898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DC</w:t>
            </w:r>
          </w:p>
        </w:tc>
        <w:tc>
          <w:tcPr>
            <w:tcW w:w="737" w:type="dxa"/>
            <w:shd w:val="clear" w:color="auto" w:fill="auto"/>
          </w:tcPr>
          <w:p w14:paraId="6810853B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PC</w:t>
            </w:r>
          </w:p>
        </w:tc>
        <w:tc>
          <w:tcPr>
            <w:tcW w:w="737" w:type="dxa"/>
            <w:shd w:val="clear" w:color="auto" w:fill="auto"/>
          </w:tcPr>
          <w:p w14:paraId="5CD42124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ICT</w:t>
            </w:r>
          </w:p>
        </w:tc>
        <w:tc>
          <w:tcPr>
            <w:tcW w:w="737" w:type="dxa"/>
            <w:shd w:val="clear" w:color="auto" w:fill="auto"/>
          </w:tcPr>
          <w:p w14:paraId="510853D2" w14:textId="3E75E490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ROE</w:t>
            </w:r>
          </w:p>
        </w:tc>
        <w:tc>
          <w:tcPr>
            <w:tcW w:w="737" w:type="dxa"/>
            <w:gridSpan w:val="2"/>
            <w:shd w:val="clear" w:color="auto" w:fill="auto"/>
          </w:tcPr>
          <w:p w14:paraId="47846ECA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PE</w:t>
            </w:r>
          </w:p>
        </w:tc>
        <w:tc>
          <w:tcPr>
            <w:tcW w:w="737" w:type="dxa"/>
            <w:shd w:val="clear" w:color="auto" w:fill="auto"/>
          </w:tcPr>
          <w:p w14:paraId="3E9B0A82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SE</w:t>
            </w:r>
          </w:p>
        </w:tc>
        <w:tc>
          <w:tcPr>
            <w:tcW w:w="737" w:type="dxa"/>
            <w:shd w:val="clear" w:color="auto" w:fill="auto"/>
          </w:tcPr>
          <w:p w14:paraId="5CEEEFDF" w14:textId="612AD605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HWB</w:t>
            </w:r>
          </w:p>
        </w:tc>
        <w:tc>
          <w:tcPr>
            <w:tcW w:w="737" w:type="dxa"/>
            <w:shd w:val="clear" w:color="auto" w:fill="auto"/>
          </w:tcPr>
          <w:p w14:paraId="55752543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LS</w:t>
            </w:r>
          </w:p>
        </w:tc>
        <w:tc>
          <w:tcPr>
            <w:tcW w:w="737" w:type="dxa"/>
            <w:shd w:val="clear" w:color="auto" w:fill="auto"/>
          </w:tcPr>
          <w:p w14:paraId="0A2360B9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WE</w:t>
            </w:r>
          </w:p>
        </w:tc>
        <w:tc>
          <w:tcPr>
            <w:tcW w:w="738" w:type="dxa"/>
            <w:shd w:val="clear" w:color="auto" w:fill="auto"/>
          </w:tcPr>
          <w:p w14:paraId="025E9ED0" w14:textId="77777777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PMF</w:t>
            </w:r>
          </w:p>
          <w:p w14:paraId="2B231728" w14:textId="18640727" w:rsidR="00C61398" w:rsidRDefault="00C61398" w:rsidP="00947C3A">
            <w:r w:rsidRPr="00C34762">
              <w:rPr>
                <w:b/>
              </w:rPr>
              <w:t xml:space="preserve"> </w:t>
            </w:r>
          </w:p>
        </w:tc>
      </w:tr>
      <w:tr w:rsidR="00C61398" w14:paraId="6EDA3AD7" w14:textId="77777777" w:rsidTr="00947C3A">
        <w:trPr>
          <w:trHeight w:val="510"/>
        </w:trPr>
        <w:tc>
          <w:tcPr>
            <w:tcW w:w="3970" w:type="dxa"/>
            <w:vMerge/>
            <w:shd w:val="clear" w:color="auto" w:fill="auto"/>
            <w:vAlign w:val="center"/>
          </w:tcPr>
          <w:p w14:paraId="27F3EA14" w14:textId="77777777" w:rsidR="00C61398" w:rsidRDefault="00C61398" w:rsidP="00947C3A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367D842" w14:textId="77777777" w:rsidR="00C61398" w:rsidRDefault="00C61398" w:rsidP="00947C3A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1E03165" w14:textId="77777777" w:rsidR="00C61398" w:rsidRDefault="00C61398" w:rsidP="00947C3A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4EB36B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E4614B7" w14:textId="39B2A187" w:rsidR="00C61398" w:rsidRPr="00C34762" w:rsidRDefault="00C61398" w:rsidP="00947C3A">
            <w:pPr>
              <w:rPr>
                <w:b/>
              </w:rPr>
            </w:pPr>
            <w:r>
              <w:rPr>
                <w:b/>
              </w:rPr>
              <w:t>Credits</w:t>
            </w:r>
          </w:p>
        </w:tc>
        <w:tc>
          <w:tcPr>
            <w:tcW w:w="737" w:type="dxa"/>
            <w:shd w:val="clear" w:color="auto" w:fill="auto"/>
          </w:tcPr>
          <w:p w14:paraId="46F2B7F5" w14:textId="2A87F0F3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  <w:tc>
          <w:tcPr>
            <w:tcW w:w="737" w:type="dxa"/>
            <w:shd w:val="clear" w:color="auto" w:fill="auto"/>
          </w:tcPr>
          <w:p w14:paraId="68881A4D" w14:textId="1B84C563" w:rsidR="00C61398" w:rsidRPr="00C34762" w:rsidRDefault="00C61398" w:rsidP="00947C3A">
            <w:pPr>
              <w:jc w:val="center"/>
              <w:rPr>
                <w:b/>
              </w:rPr>
            </w:pPr>
            <w:r w:rsidRPr="00C34762">
              <w:rPr>
                <w:b/>
              </w:rPr>
              <w:t xml:space="preserve">2 </w:t>
            </w:r>
          </w:p>
        </w:tc>
        <w:tc>
          <w:tcPr>
            <w:tcW w:w="737" w:type="dxa"/>
            <w:shd w:val="clear" w:color="auto" w:fill="auto"/>
          </w:tcPr>
          <w:p w14:paraId="4865F62E" w14:textId="25DF35D4" w:rsidR="00C61398" w:rsidRPr="00C34762" w:rsidRDefault="00C61398" w:rsidP="00947C3A">
            <w:pPr>
              <w:jc w:val="center"/>
              <w:rPr>
                <w:b/>
              </w:rPr>
            </w:pPr>
            <w:r w:rsidRPr="00C34762">
              <w:rPr>
                <w:b/>
              </w:rPr>
              <w:t xml:space="preserve">2 </w:t>
            </w:r>
          </w:p>
        </w:tc>
        <w:tc>
          <w:tcPr>
            <w:tcW w:w="737" w:type="dxa"/>
            <w:shd w:val="clear" w:color="auto" w:fill="auto"/>
          </w:tcPr>
          <w:p w14:paraId="0AA2265F" w14:textId="28BA82F1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C34762">
              <w:rPr>
                <w:b/>
              </w:rPr>
              <w:t xml:space="preserve"> </w:t>
            </w:r>
          </w:p>
        </w:tc>
        <w:tc>
          <w:tcPr>
            <w:tcW w:w="737" w:type="dxa"/>
            <w:gridSpan w:val="2"/>
            <w:shd w:val="clear" w:color="auto" w:fill="auto"/>
          </w:tcPr>
          <w:p w14:paraId="09A6ADF5" w14:textId="6A0825DC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37" w:type="dxa"/>
            <w:shd w:val="clear" w:color="auto" w:fill="auto"/>
          </w:tcPr>
          <w:p w14:paraId="5A6C4042" w14:textId="2C5C0186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C34762">
              <w:rPr>
                <w:b/>
              </w:rPr>
              <w:t xml:space="preserve"> </w:t>
            </w:r>
          </w:p>
        </w:tc>
        <w:tc>
          <w:tcPr>
            <w:tcW w:w="737" w:type="dxa"/>
            <w:shd w:val="clear" w:color="auto" w:fill="auto"/>
          </w:tcPr>
          <w:p w14:paraId="05E9FCEC" w14:textId="559F2A71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auto"/>
          </w:tcPr>
          <w:p w14:paraId="7C988E25" w14:textId="73235911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C34762">
              <w:rPr>
                <w:b/>
              </w:rPr>
              <w:t xml:space="preserve"> </w:t>
            </w:r>
          </w:p>
        </w:tc>
        <w:tc>
          <w:tcPr>
            <w:tcW w:w="737" w:type="dxa"/>
            <w:shd w:val="clear" w:color="auto" w:fill="auto"/>
          </w:tcPr>
          <w:p w14:paraId="19B9B654" w14:textId="21FCBAA6" w:rsidR="00C61398" w:rsidRPr="00C34762" w:rsidRDefault="00C61398" w:rsidP="00947C3A">
            <w:pPr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</w:p>
        </w:tc>
        <w:tc>
          <w:tcPr>
            <w:tcW w:w="738" w:type="dxa"/>
            <w:shd w:val="clear" w:color="auto" w:fill="auto"/>
          </w:tcPr>
          <w:p w14:paraId="05CEF002" w14:textId="507317C3" w:rsidR="00C61398" w:rsidRPr="00C61398" w:rsidRDefault="00C61398" w:rsidP="00947C3A">
            <w:pPr>
              <w:jc w:val="center"/>
              <w:rPr>
                <w:b/>
                <w:bCs/>
              </w:rPr>
            </w:pPr>
            <w:r w:rsidRPr="00C61398">
              <w:rPr>
                <w:b/>
                <w:bCs/>
              </w:rPr>
              <w:t>2</w:t>
            </w:r>
          </w:p>
        </w:tc>
      </w:tr>
      <w:tr w:rsidR="00C61398" w14:paraId="2A127410" w14:textId="77777777" w:rsidTr="00947C3A">
        <w:trPr>
          <w:trHeight w:val="510"/>
        </w:trPr>
        <w:tc>
          <w:tcPr>
            <w:tcW w:w="3970" w:type="dxa"/>
          </w:tcPr>
          <w:p w14:paraId="45103A33" w14:textId="70888407" w:rsidR="00C61398" w:rsidRDefault="00C61398" w:rsidP="00947C3A"/>
        </w:tc>
        <w:tc>
          <w:tcPr>
            <w:tcW w:w="1417" w:type="dxa"/>
            <w:shd w:val="clear" w:color="auto" w:fill="auto"/>
          </w:tcPr>
          <w:p w14:paraId="1A95862E" w14:textId="205C4718" w:rsidR="00C61398" w:rsidRPr="00307B7C" w:rsidRDefault="00C61398" w:rsidP="00947C3A"/>
        </w:tc>
        <w:tc>
          <w:tcPr>
            <w:tcW w:w="1276" w:type="dxa"/>
          </w:tcPr>
          <w:p w14:paraId="17920B8D" w14:textId="2781245A" w:rsidR="00C61398" w:rsidRPr="00507839" w:rsidRDefault="00C61398" w:rsidP="00947C3A"/>
        </w:tc>
        <w:tc>
          <w:tcPr>
            <w:tcW w:w="1134" w:type="dxa"/>
          </w:tcPr>
          <w:p w14:paraId="45AE82A5" w14:textId="13A579D6" w:rsidR="00C61398" w:rsidRPr="00E8305F" w:rsidRDefault="00C61398" w:rsidP="00947C3A">
            <w:pPr>
              <w:pStyle w:val="Title"/>
              <w:rPr>
                <w:rFonts w:ascii="Arial Narrow" w:hAnsi="Arial Narrow" w:cs="Arial"/>
                <w:bCs/>
                <w:sz w:val="24"/>
              </w:rPr>
            </w:pPr>
          </w:p>
        </w:tc>
        <w:tc>
          <w:tcPr>
            <w:tcW w:w="992" w:type="dxa"/>
          </w:tcPr>
          <w:p w14:paraId="130F00F2" w14:textId="4D1AAE81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41A40DF2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4DB7C213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1D9D1F7B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2FCD7D96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7957BD67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C315F94" w14:textId="144C45B3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402A555A" w14:textId="3A70CBEE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A182D11" w14:textId="6BF53EA2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76F734D5" w14:textId="321F0AFC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3F228343" w14:textId="6F9FCA9E" w:rsidR="00C61398" w:rsidRPr="007361D7" w:rsidRDefault="00C61398" w:rsidP="00947C3A">
            <w:pPr>
              <w:rPr>
                <w:b/>
              </w:rPr>
            </w:pPr>
          </w:p>
        </w:tc>
      </w:tr>
      <w:tr w:rsidR="00C61398" w14:paraId="370DC8A2" w14:textId="77777777" w:rsidTr="00947C3A">
        <w:trPr>
          <w:trHeight w:val="510"/>
        </w:trPr>
        <w:tc>
          <w:tcPr>
            <w:tcW w:w="3970" w:type="dxa"/>
          </w:tcPr>
          <w:p w14:paraId="20FB51AC" w14:textId="403DF788" w:rsidR="00C61398" w:rsidRDefault="00C61398" w:rsidP="00947C3A"/>
        </w:tc>
        <w:tc>
          <w:tcPr>
            <w:tcW w:w="1417" w:type="dxa"/>
            <w:shd w:val="clear" w:color="auto" w:fill="auto"/>
          </w:tcPr>
          <w:p w14:paraId="6478EE60" w14:textId="578D2918" w:rsidR="00C61398" w:rsidRDefault="00C61398" w:rsidP="00947C3A"/>
        </w:tc>
        <w:tc>
          <w:tcPr>
            <w:tcW w:w="1276" w:type="dxa"/>
          </w:tcPr>
          <w:p w14:paraId="0E5DD03D" w14:textId="2B0AC751" w:rsidR="00C61398" w:rsidRDefault="00C61398" w:rsidP="00947C3A"/>
        </w:tc>
        <w:tc>
          <w:tcPr>
            <w:tcW w:w="1134" w:type="dxa"/>
          </w:tcPr>
          <w:p w14:paraId="6C3EF27A" w14:textId="7BCAB83C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45E92110" w14:textId="71EF13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1BA64EA3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623854D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2BBDBCC1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28FF1387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5C9CEC98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0B2D7929" w14:textId="7047149F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A8DC99F" w14:textId="6629E51A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5C7CCDA6" w14:textId="2BB8A8A1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AEA40EE" w14:textId="6A71D300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23B021CF" w14:textId="602D13B8" w:rsidR="00C61398" w:rsidRPr="007361D7" w:rsidRDefault="00C61398" w:rsidP="00947C3A">
            <w:pPr>
              <w:rPr>
                <w:b/>
              </w:rPr>
            </w:pPr>
          </w:p>
        </w:tc>
      </w:tr>
      <w:tr w:rsidR="00C61398" w14:paraId="3AC939A1" w14:textId="77777777" w:rsidTr="00947C3A">
        <w:trPr>
          <w:trHeight w:val="510"/>
        </w:trPr>
        <w:tc>
          <w:tcPr>
            <w:tcW w:w="3970" w:type="dxa"/>
          </w:tcPr>
          <w:p w14:paraId="26D6BECD" w14:textId="244DE0F8" w:rsidR="00C61398" w:rsidRDefault="00C61398" w:rsidP="00947C3A"/>
        </w:tc>
        <w:tc>
          <w:tcPr>
            <w:tcW w:w="1417" w:type="dxa"/>
            <w:shd w:val="clear" w:color="auto" w:fill="auto"/>
          </w:tcPr>
          <w:p w14:paraId="1762910C" w14:textId="77777777" w:rsidR="00C61398" w:rsidRDefault="00C61398" w:rsidP="00947C3A"/>
        </w:tc>
        <w:tc>
          <w:tcPr>
            <w:tcW w:w="1276" w:type="dxa"/>
          </w:tcPr>
          <w:p w14:paraId="3B633348" w14:textId="77777777" w:rsidR="00C61398" w:rsidRDefault="00C61398" w:rsidP="00947C3A"/>
        </w:tc>
        <w:tc>
          <w:tcPr>
            <w:tcW w:w="1134" w:type="dxa"/>
          </w:tcPr>
          <w:p w14:paraId="5C1E517E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12293D39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531E5D24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4EE81913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3916D66E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3C2CFC59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24D9B9A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4FB2FA0D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202FB724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191A19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2AF00813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2814A34B" w14:textId="77777777" w:rsidR="00C61398" w:rsidRPr="007361D7" w:rsidRDefault="00C61398" w:rsidP="00947C3A">
            <w:pPr>
              <w:rPr>
                <w:b/>
              </w:rPr>
            </w:pPr>
          </w:p>
        </w:tc>
      </w:tr>
      <w:tr w:rsidR="00C61398" w14:paraId="7DCA0EAC" w14:textId="77777777" w:rsidTr="00947C3A">
        <w:trPr>
          <w:trHeight w:val="510"/>
        </w:trPr>
        <w:tc>
          <w:tcPr>
            <w:tcW w:w="3970" w:type="dxa"/>
          </w:tcPr>
          <w:p w14:paraId="54B4B6F8" w14:textId="5ABC4549" w:rsidR="00C61398" w:rsidRDefault="00C61398" w:rsidP="00947C3A"/>
        </w:tc>
        <w:tc>
          <w:tcPr>
            <w:tcW w:w="1417" w:type="dxa"/>
            <w:shd w:val="clear" w:color="auto" w:fill="auto"/>
          </w:tcPr>
          <w:p w14:paraId="33DC2DFF" w14:textId="77777777" w:rsidR="00C61398" w:rsidRDefault="00C61398" w:rsidP="00947C3A"/>
        </w:tc>
        <w:tc>
          <w:tcPr>
            <w:tcW w:w="1276" w:type="dxa"/>
          </w:tcPr>
          <w:p w14:paraId="20DD6AAD" w14:textId="77777777" w:rsidR="00C61398" w:rsidRDefault="00C61398" w:rsidP="00947C3A"/>
        </w:tc>
        <w:tc>
          <w:tcPr>
            <w:tcW w:w="1134" w:type="dxa"/>
          </w:tcPr>
          <w:p w14:paraId="12F80DEB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513A9E3A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50D4F734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151C6175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7CD377A1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7A1492F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618166E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C560CD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4C37EBF9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864951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5B745F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1AD879EC" w14:textId="77777777" w:rsidR="00C61398" w:rsidRPr="007361D7" w:rsidRDefault="00C61398" w:rsidP="00947C3A">
            <w:pPr>
              <w:rPr>
                <w:b/>
              </w:rPr>
            </w:pPr>
          </w:p>
        </w:tc>
      </w:tr>
      <w:tr w:rsidR="00C61398" w14:paraId="67808A8E" w14:textId="77777777" w:rsidTr="00947C3A">
        <w:trPr>
          <w:trHeight w:val="510"/>
        </w:trPr>
        <w:tc>
          <w:tcPr>
            <w:tcW w:w="3970" w:type="dxa"/>
          </w:tcPr>
          <w:p w14:paraId="4BA1E8AD" w14:textId="03BAEE65" w:rsidR="00C61398" w:rsidRDefault="00C61398" w:rsidP="00947C3A"/>
        </w:tc>
        <w:tc>
          <w:tcPr>
            <w:tcW w:w="1417" w:type="dxa"/>
            <w:shd w:val="clear" w:color="auto" w:fill="auto"/>
          </w:tcPr>
          <w:p w14:paraId="1D6808FF" w14:textId="77777777" w:rsidR="00C61398" w:rsidRDefault="00C61398" w:rsidP="00947C3A"/>
        </w:tc>
        <w:tc>
          <w:tcPr>
            <w:tcW w:w="1276" w:type="dxa"/>
          </w:tcPr>
          <w:p w14:paraId="3B2DD170" w14:textId="77777777" w:rsidR="00C61398" w:rsidRDefault="00C61398" w:rsidP="00947C3A"/>
        </w:tc>
        <w:tc>
          <w:tcPr>
            <w:tcW w:w="1134" w:type="dxa"/>
          </w:tcPr>
          <w:p w14:paraId="151735A1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36712C58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2EBEF10E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6E326BB1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1F5A5BB1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687C487A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02F54C7C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783F48F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C49DEAE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78F083B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DF8E5E8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515FE928" w14:textId="77777777" w:rsidR="00C61398" w:rsidRPr="007361D7" w:rsidRDefault="00C61398" w:rsidP="00947C3A">
            <w:pPr>
              <w:rPr>
                <w:b/>
              </w:rPr>
            </w:pPr>
          </w:p>
        </w:tc>
      </w:tr>
      <w:tr w:rsidR="00C61398" w14:paraId="28E3C1CE" w14:textId="77777777" w:rsidTr="00947C3A">
        <w:trPr>
          <w:trHeight w:val="510"/>
        </w:trPr>
        <w:tc>
          <w:tcPr>
            <w:tcW w:w="3970" w:type="dxa"/>
          </w:tcPr>
          <w:p w14:paraId="4950606C" w14:textId="3558493F" w:rsidR="00C61398" w:rsidRDefault="00C61398" w:rsidP="00947C3A"/>
        </w:tc>
        <w:tc>
          <w:tcPr>
            <w:tcW w:w="1417" w:type="dxa"/>
            <w:shd w:val="clear" w:color="auto" w:fill="auto"/>
          </w:tcPr>
          <w:p w14:paraId="2B8FEC39" w14:textId="77777777" w:rsidR="00C61398" w:rsidRDefault="00C61398" w:rsidP="00947C3A"/>
        </w:tc>
        <w:tc>
          <w:tcPr>
            <w:tcW w:w="1276" w:type="dxa"/>
          </w:tcPr>
          <w:p w14:paraId="4B660A24" w14:textId="77777777" w:rsidR="00C61398" w:rsidRDefault="00C61398" w:rsidP="00947C3A"/>
        </w:tc>
        <w:tc>
          <w:tcPr>
            <w:tcW w:w="1134" w:type="dxa"/>
          </w:tcPr>
          <w:p w14:paraId="2741C97D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21DB91B6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7F71A9A9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4686C197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3ABD87CF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140FF4C2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432D60D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EE7D717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5F336AC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5294B4A1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2DE257E3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75390E3A" w14:textId="77777777" w:rsidR="00C61398" w:rsidRDefault="00C61398" w:rsidP="00947C3A"/>
        </w:tc>
      </w:tr>
      <w:tr w:rsidR="00C61398" w14:paraId="5B7AA1F2" w14:textId="77777777" w:rsidTr="00947C3A">
        <w:trPr>
          <w:trHeight w:val="510"/>
        </w:trPr>
        <w:tc>
          <w:tcPr>
            <w:tcW w:w="3970" w:type="dxa"/>
          </w:tcPr>
          <w:p w14:paraId="7D9BFDB4" w14:textId="16FEC457" w:rsidR="00C61398" w:rsidRDefault="00C61398" w:rsidP="00947C3A"/>
        </w:tc>
        <w:tc>
          <w:tcPr>
            <w:tcW w:w="1417" w:type="dxa"/>
            <w:shd w:val="clear" w:color="auto" w:fill="auto"/>
          </w:tcPr>
          <w:p w14:paraId="6460E3DD" w14:textId="77777777" w:rsidR="00C61398" w:rsidRDefault="00C61398" w:rsidP="00947C3A"/>
        </w:tc>
        <w:tc>
          <w:tcPr>
            <w:tcW w:w="1276" w:type="dxa"/>
          </w:tcPr>
          <w:p w14:paraId="741290B0" w14:textId="77777777" w:rsidR="00C61398" w:rsidRDefault="00C61398" w:rsidP="00947C3A"/>
        </w:tc>
        <w:tc>
          <w:tcPr>
            <w:tcW w:w="1134" w:type="dxa"/>
          </w:tcPr>
          <w:p w14:paraId="1871BC2B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5E4C81CE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381CA0EA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3D560C1F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291BD64F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2BF94E65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16414D4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23EC621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D43CD5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4D282A1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8E283E7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043E0CB8" w14:textId="77777777" w:rsidR="00C61398" w:rsidRDefault="00C61398" w:rsidP="00947C3A"/>
        </w:tc>
      </w:tr>
      <w:tr w:rsidR="00C61398" w14:paraId="6787ABB9" w14:textId="77777777" w:rsidTr="00947C3A">
        <w:trPr>
          <w:trHeight w:val="510"/>
        </w:trPr>
        <w:tc>
          <w:tcPr>
            <w:tcW w:w="3970" w:type="dxa"/>
          </w:tcPr>
          <w:p w14:paraId="734797D3" w14:textId="46BEF7E6" w:rsidR="00C61398" w:rsidRDefault="00C61398" w:rsidP="00947C3A"/>
        </w:tc>
        <w:tc>
          <w:tcPr>
            <w:tcW w:w="1417" w:type="dxa"/>
            <w:shd w:val="clear" w:color="auto" w:fill="auto"/>
          </w:tcPr>
          <w:p w14:paraId="1C988027" w14:textId="77777777" w:rsidR="00C61398" w:rsidRDefault="00C61398" w:rsidP="00947C3A"/>
        </w:tc>
        <w:tc>
          <w:tcPr>
            <w:tcW w:w="1276" w:type="dxa"/>
          </w:tcPr>
          <w:p w14:paraId="21790D72" w14:textId="77777777" w:rsidR="00C61398" w:rsidRDefault="00C61398" w:rsidP="00947C3A"/>
        </w:tc>
        <w:tc>
          <w:tcPr>
            <w:tcW w:w="1134" w:type="dxa"/>
          </w:tcPr>
          <w:p w14:paraId="3B2C6FCD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32C9E2B1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060A6444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7B52E83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CC63F10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3C6E4319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6D10DA57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A9527A7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071F08D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4CA1D08E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76CAABE1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60EFB88C" w14:textId="77777777" w:rsidR="00C61398" w:rsidRDefault="00C61398" w:rsidP="00947C3A"/>
        </w:tc>
      </w:tr>
      <w:tr w:rsidR="00C61398" w14:paraId="546FFF88" w14:textId="77777777" w:rsidTr="00947C3A">
        <w:trPr>
          <w:trHeight w:val="510"/>
        </w:trPr>
        <w:tc>
          <w:tcPr>
            <w:tcW w:w="3970" w:type="dxa"/>
          </w:tcPr>
          <w:p w14:paraId="047347FB" w14:textId="27391889" w:rsidR="00C61398" w:rsidRDefault="00C61398" w:rsidP="00947C3A"/>
        </w:tc>
        <w:tc>
          <w:tcPr>
            <w:tcW w:w="1417" w:type="dxa"/>
            <w:shd w:val="clear" w:color="auto" w:fill="auto"/>
          </w:tcPr>
          <w:p w14:paraId="559D0E9F" w14:textId="77777777" w:rsidR="00C61398" w:rsidRDefault="00C61398" w:rsidP="00947C3A"/>
        </w:tc>
        <w:tc>
          <w:tcPr>
            <w:tcW w:w="1276" w:type="dxa"/>
          </w:tcPr>
          <w:p w14:paraId="0546CA93" w14:textId="77777777" w:rsidR="00C61398" w:rsidRDefault="00C61398" w:rsidP="00947C3A"/>
        </w:tc>
        <w:tc>
          <w:tcPr>
            <w:tcW w:w="1134" w:type="dxa"/>
          </w:tcPr>
          <w:p w14:paraId="07D61098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3A474A9F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5C068077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007B32BF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115670E1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3C3510A7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5ACC9C63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76986FA8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51007D3C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AD154B8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BABDC3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34FFCD33" w14:textId="77777777" w:rsidR="00C61398" w:rsidRDefault="00C61398" w:rsidP="00947C3A"/>
        </w:tc>
      </w:tr>
      <w:tr w:rsidR="00C61398" w14:paraId="47906FA7" w14:textId="77777777" w:rsidTr="00947C3A">
        <w:trPr>
          <w:trHeight w:val="510"/>
        </w:trPr>
        <w:tc>
          <w:tcPr>
            <w:tcW w:w="3970" w:type="dxa"/>
          </w:tcPr>
          <w:p w14:paraId="1866399B" w14:textId="546EFB69" w:rsidR="00C61398" w:rsidRDefault="00C61398" w:rsidP="00947C3A"/>
        </w:tc>
        <w:tc>
          <w:tcPr>
            <w:tcW w:w="1417" w:type="dxa"/>
            <w:shd w:val="clear" w:color="auto" w:fill="auto"/>
          </w:tcPr>
          <w:p w14:paraId="24BCBDE9" w14:textId="77777777" w:rsidR="00C61398" w:rsidRDefault="00C61398" w:rsidP="00947C3A"/>
        </w:tc>
        <w:tc>
          <w:tcPr>
            <w:tcW w:w="1276" w:type="dxa"/>
          </w:tcPr>
          <w:p w14:paraId="77CE5BDF" w14:textId="77777777" w:rsidR="00C61398" w:rsidRDefault="00C61398" w:rsidP="00947C3A"/>
        </w:tc>
        <w:tc>
          <w:tcPr>
            <w:tcW w:w="1134" w:type="dxa"/>
          </w:tcPr>
          <w:p w14:paraId="42A77E1C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2E9DDB01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78E77F3D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64094B1B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3934611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3F3CC4C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4AF15C72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28745D47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32B3ACC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7C7B5AF4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235D4159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6E121A86" w14:textId="77777777" w:rsidR="00C61398" w:rsidRDefault="00C61398" w:rsidP="00947C3A"/>
        </w:tc>
      </w:tr>
      <w:tr w:rsidR="00C61398" w14:paraId="15CB7925" w14:textId="77777777" w:rsidTr="00947C3A">
        <w:trPr>
          <w:trHeight w:val="510"/>
        </w:trPr>
        <w:tc>
          <w:tcPr>
            <w:tcW w:w="3970" w:type="dxa"/>
          </w:tcPr>
          <w:p w14:paraId="481D5845" w14:textId="40AFDB76" w:rsidR="00C61398" w:rsidRDefault="00C61398" w:rsidP="00947C3A"/>
        </w:tc>
        <w:tc>
          <w:tcPr>
            <w:tcW w:w="1417" w:type="dxa"/>
            <w:shd w:val="clear" w:color="auto" w:fill="auto"/>
          </w:tcPr>
          <w:p w14:paraId="28D03BF1" w14:textId="77777777" w:rsidR="00C61398" w:rsidRDefault="00C61398" w:rsidP="00947C3A"/>
        </w:tc>
        <w:tc>
          <w:tcPr>
            <w:tcW w:w="1276" w:type="dxa"/>
          </w:tcPr>
          <w:p w14:paraId="5798541B" w14:textId="77777777" w:rsidR="00C61398" w:rsidRDefault="00C61398" w:rsidP="00947C3A"/>
        </w:tc>
        <w:tc>
          <w:tcPr>
            <w:tcW w:w="1134" w:type="dxa"/>
          </w:tcPr>
          <w:p w14:paraId="09DF7B8F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5D93D811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0BD4EA15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0224DC4F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5B246A69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1F132254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3C18B560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1AF2FAF2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7691CBEF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52498E9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AF090AB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353D9009" w14:textId="77777777" w:rsidR="00C61398" w:rsidRDefault="00C61398" w:rsidP="00947C3A"/>
        </w:tc>
      </w:tr>
      <w:tr w:rsidR="00C61398" w14:paraId="23E1A856" w14:textId="77777777" w:rsidTr="00947C3A">
        <w:trPr>
          <w:trHeight w:val="510"/>
        </w:trPr>
        <w:tc>
          <w:tcPr>
            <w:tcW w:w="3970" w:type="dxa"/>
          </w:tcPr>
          <w:p w14:paraId="0EFC840D" w14:textId="3583226C" w:rsidR="00C61398" w:rsidRDefault="00C61398" w:rsidP="00947C3A"/>
        </w:tc>
        <w:tc>
          <w:tcPr>
            <w:tcW w:w="1417" w:type="dxa"/>
            <w:shd w:val="clear" w:color="auto" w:fill="auto"/>
          </w:tcPr>
          <w:p w14:paraId="086290B0" w14:textId="77777777" w:rsidR="00C61398" w:rsidRDefault="00C61398" w:rsidP="00947C3A"/>
        </w:tc>
        <w:tc>
          <w:tcPr>
            <w:tcW w:w="1276" w:type="dxa"/>
          </w:tcPr>
          <w:p w14:paraId="485558A0" w14:textId="77777777" w:rsidR="00C61398" w:rsidRDefault="00C61398" w:rsidP="00947C3A"/>
        </w:tc>
        <w:tc>
          <w:tcPr>
            <w:tcW w:w="1134" w:type="dxa"/>
          </w:tcPr>
          <w:p w14:paraId="0D35BDCE" w14:textId="77777777" w:rsidR="00C61398" w:rsidRDefault="00C61398" w:rsidP="00947C3A">
            <w:pPr>
              <w:jc w:val="center"/>
            </w:pPr>
          </w:p>
        </w:tc>
        <w:tc>
          <w:tcPr>
            <w:tcW w:w="992" w:type="dxa"/>
          </w:tcPr>
          <w:p w14:paraId="61BF4CD8" w14:textId="77777777" w:rsidR="00C61398" w:rsidRDefault="00C61398" w:rsidP="00947C3A">
            <w:pPr>
              <w:jc w:val="center"/>
            </w:pPr>
          </w:p>
        </w:tc>
        <w:tc>
          <w:tcPr>
            <w:tcW w:w="737" w:type="dxa"/>
            <w:shd w:val="clear" w:color="auto" w:fill="auto"/>
          </w:tcPr>
          <w:p w14:paraId="02F3DF7A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60D0F91A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4BF1339D" w14:textId="77777777" w:rsidR="00C61398" w:rsidRDefault="00C61398" w:rsidP="00947C3A"/>
        </w:tc>
        <w:tc>
          <w:tcPr>
            <w:tcW w:w="737" w:type="dxa"/>
            <w:shd w:val="clear" w:color="auto" w:fill="auto"/>
          </w:tcPr>
          <w:p w14:paraId="7F55DE5B" w14:textId="77777777" w:rsidR="00C61398" w:rsidRDefault="00C61398" w:rsidP="00947C3A"/>
        </w:tc>
        <w:tc>
          <w:tcPr>
            <w:tcW w:w="737" w:type="dxa"/>
            <w:gridSpan w:val="2"/>
            <w:shd w:val="clear" w:color="auto" w:fill="auto"/>
          </w:tcPr>
          <w:p w14:paraId="1C403E79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7A973B5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AC8D918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363D4E9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7" w:type="dxa"/>
            <w:shd w:val="clear" w:color="auto" w:fill="auto"/>
          </w:tcPr>
          <w:p w14:paraId="68FD3E8A" w14:textId="77777777" w:rsidR="00C61398" w:rsidRPr="007361D7" w:rsidRDefault="00C61398" w:rsidP="00947C3A">
            <w:pPr>
              <w:rPr>
                <w:b/>
              </w:rPr>
            </w:pPr>
          </w:p>
        </w:tc>
        <w:tc>
          <w:tcPr>
            <w:tcW w:w="738" w:type="dxa"/>
            <w:shd w:val="clear" w:color="auto" w:fill="auto"/>
          </w:tcPr>
          <w:p w14:paraId="18703659" w14:textId="77777777" w:rsidR="00C61398" w:rsidRDefault="00C61398" w:rsidP="00947C3A"/>
        </w:tc>
      </w:tr>
    </w:tbl>
    <w:p w14:paraId="3A0C92CD" w14:textId="77777777" w:rsidR="0050239A" w:rsidRDefault="0050239A" w:rsidP="00483538"/>
    <w:sectPr w:rsidR="0050239A" w:rsidSect="00507839">
      <w:footerReference w:type="default" r:id="rId8"/>
      <w:headerReference w:type="first" r:id="rId9"/>
      <w:footerReference w:type="first" r:id="rId10"/>
      <w:pgSz w:w="16838" w:h="11906" w:orient="landscape" w:code="9"/>
      <w:pgMar w:top="624" w:right="1134" w:bottom="624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D8291" w14:textId="77777777" w:rsidR="002865FC" w:rsidRDefault="002865FC" w:rsidP="006366DC">
      <w:r>
        <w:separator/>
      </w:r>
    </w:p>
  </w:endnote>
  <w:endnote w:type="continuationSeparator" w:id="0">
    <w:p w14:paraId="1BEC6C78" w14:textId="77777777" w:rsidR="002865FC" w:rsidRDefault="002865FC" w:rsidP="00636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9613" w14:textId="77777777" w:rsidR="0049622B" w:rsidRDefault="0049622B" w:rsidP="0049622B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Playback ICE 2017 © SCQF Units</w:t>
    </w:r>
  </w:p>
  <w:p w14:paraId="234E0390" w14:textId="77777777" w:rsidR="0049622B" w:rsidRDefault="00496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B5751" w14:textId="52DA68DD" w:rsidR="006366DC" w:rsidRDefault="006366DC">
    <w:pPr>
      <w:pStyle w:val="Footer"/>
    </w:pPr>
    <w:r>
      <w:t>P</w:t>
    </w:r>
    <w:r w:rsidR="0049622B">
      <w:t>layback ICE 20</w:t>
    </w:r>
    <w:r w:rsidR="00507839">
      <w:t>21</w:t>
    </w:r>
    <w:r w:rsidR="0049622B">
      <w:t xml:space="preserve"> ©</w:t>
    </w:r>
    <w:r>
      <w:t xml:space="preserve"> SCQF </w:t>
    </w:r>
    <w:r w:rsidR="0049622B">
      <w:t>Units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2EC77" w14:textId="77777777" w:rsidR="002865FC" w:rsidRDefault="002865FC" w:rsidP="006366DC">
      <w:r>
        <w:separator/>
      </w:r>
    </w:p>
  </w:footnote>
  <w:footnote w:type="continuationSeparator" w:id="0">
    <w:p w14:paraId="0523B942" w14:textId="77777777" w:rsidR="002865FC" w:rsidRDefault="002865FC" w:rsidP="00636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48ED" w14:textId="15F47250" w:rsidR="00507839" w:rsidRPr="00507839" w:rsidRDefault="00947C3A" w:rsidP="00947C3A">
    <w:pPr>
      <w:shd w:val="clear" w:color="auto" w:fill="000000" w:themeFill="text1"/>
      <w:ind w:left="-993" w:right="-1085"/>
      <w:jc w:val="center"/>
      <w:rPr>
        <w:rFonts w:eastAsia="SimSun" w:cs="Arial"/>
        <w:b/>
        <w:color w:val="FFFFFF" w:themeColor="background1"/>
        <w:sz w:val="28"/>
        <w:szCs w:val="28"/>
        <w:lang w:eastAsia="zh-CN"/>
      </w:rPr>
    </w:pPr>
    <w:r>
      <w:rPr>
        <w:rFonts w:eastAsia="SimSun" w:cs="Arial"/>
        <w:b/>
        <w:color w:val="FFFFFF" w:themeColor="background1"/>
        <w:sz w:val="28"/>
        <w:szCs w:val="28"/>
        <w:highlight w:val="black"/>
        <w:lang w:eastAsia="zh-CN"/>
      </w:rPr>
      <w:t xml:space="preserve">                                                                                     </w:t>
    </w:r>
    <w:r w:rsidR="00507839" w:rsidRPr="00507839">
      <w:rPr>
        <w:rFonts w:eastAsia="SimSun" w:cs="Arial"/>
        <w:b/>
        <w:color w:val="FFFFFF" w:themeColor="background1"/>
        <w:sz w:val="28"/>
        <w:szCs w:val="28"/>
        <w:highlight w:val="black"/>
        <w:lang w:eastAsia="zh-CN"/>
      </w:rPr>
      <w:t>THE PLA</w:t>
    </w:r>
    <w:r w:rsidR="00507839" w:rsidRPr="00507839">
      <w:rPr>
        <w:rFonts w:eastAsia="SimSun" w:cs="Arial"/>
        <w:b/>
        <w:color w:val="00B0F0"/>
        <w:sz w:val="28"/>
        <w:szCs w:val="28"/>
        <w:highlight w:val="black"/>
        <w:lang w:eastAsia="zh-CN"/>
      </w:rPr>
      <w:t>Y</w:t>
    </w:r>
    <w:r w:rsidR="00507839" w:rsidRPr="00507839">
      <w:rPr>
        <w:rFonts w:eastAsia="SimSun" w:cs="Arial"/>
        <w:b/>
        <w:color w:val="FFFFFF" w:themeColor="background1"/>
        <w:sz w:val="28"/>
        <w:szCs w:val="28"/>
        <w:highlight w:val="black"/>
        <w:lang w:eastAsia="zh-CN"/>
      </w:rPr>
      <w:t xml:space="preserve">BACK </w:t>
    </w:r>
    <w:r w:rsidR="00507839" w:rsidRPr="00507839">
      <w:rPr>
        <w:rFonts w:eastAsia="SimSun" w:cs="Arial"/>
        <w:b/>
        <w:color w:val="FFFFFF" w:themeColor="background1"/>
        <w:sz w:val="28"/>
        <w:szCs w:val="28"/>
        <w:highlight w:val="black"/>
        <w:shd w:val="clear" w:color="auto" w:fill="000000" w:themeFill="text1"/>
        <w:lang w:eastAsia="zh-CN"/>
      </w:rPr>
      <w:t>LEARNING ACADEMY</w:t>
    </w:r>
    <w:r w:rsidR="00507839" w:rsidRPr="00507839">
      <w:rPr>
        <w:rFonts w:eastAsia="SimSun" w:cs="Arial"/>
        <w:b/>
        <w:color w:val="FFFFFF" w:themeColor="background1"/>
        <w:sz w:val="28"/>
        <w:szCs w:val="28"/>
        <w:highlight w:val="black"/>
        <w:lang w:eastAsia="zh-CN"/>
      </w:rPr>
      <w:t xml:space="preserve"> </w:t>
    </w:r>
    <w:r>
      <w:rPr>
        <w:rFonts w:eastAsia="SimSun" w:cs="Arial"/>
        <w:b/>
        <w:color w:val="FFFFFF" w:themeColor="background1"/>
        <w:sz w:val="28"/>
        <w:szCs w:val="28"/>
        <w:lang w:eastAsia="zh-CN"/>
      </w:rPr>
      <w:t xml:space="preserve">                                                                      PB/REG/2021</w:t>
    </w:r>
  </w:p>
  <w:p w14:paraId="1C1BABFC" w14:textId="30EDE649" w:rsidR="0023262D" w:rsidRPr="0023262D" w:rsidRDefault="0023262D" w:rsidP="005078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41"/>
    <w:rsid w:val="00000791"/>
    <w:rsid w:val="0001022C"/>
    <w:rsid w:val="00010869"/>
    <w:rsid w:val="00014524"/>
    <w:rsid w:val="000158A7"/>
    <w:rsid w:val="00015B1C"/>
    <w:rsid w:val="00017C88"/>
    <w:rsid w:val="0002272C"/>
    <w:rsid w:val="000232C2"/>
    <w:rsid w:val="00024BAB"/>
    <w:rsid w:val="000304D2"/>
    <w:rsid w:val="000313A7"/>
    <w:rsid w:val="000328A9"/>
    <w:rsid w:val="00032A24"/>
    <w:rsid w:val="000349D0"/>
    <w:rsid w:val="00036BA8"/>
    <w:rsid w:val="00040902"/>
    <w:rsid w:val="00042EFA"/>
    <w:rsid w:val="00043183"/>
    <w:rsid w:val="0004455A"/>
    <w:rsid w:val="00044CBA"/>
    <w:rsid w:val="00045272"/>
    <w:rsid w:val="00047348"/>
    <w:rsid w:val="00050E3A"/>
    <w:rsid w:val="000541F6"/>
    <w:rsid w:val="000543A5"/>
    <w:rsid w:val="0006215D"/>
    <w:rsid w:val="00064584"/>
    <w:rsid w:val="00064B27"/>
    <w:rsid w:val="00065DC1"/>
    <w:rsid w:val="00067115"/>
    <w:rsid w:val="00071D4A"/>
    <w:rsid w:val="00071EA2"/>
    <w:rsid w:val="00077773"/>
    <w:rsid w:val="00080F71"/>
    <w:rsid w:val="00085E79"/>
    <w:rsid w:val="00086970"/>
    <w:rsid w:val="00093978"/>
    <w:rsid w:val="00095C7D"/>
    <w:rsid w:val="000A3BA4"/>
    <w:rsid w:val="000B274B"/>
    <w:rsid w:val="000B3E03"/>
    <w:rsid w:val="000B6BB1"/>
    <w:rsid w:val="000C09A7"/>
    <w:rsid w:val="000C74D5"/>
    <w:rsid w:val="000D6568"/>
    <w:rsid w:val="000D67C8"/>
    <w:rsid w:val="000D6D17"/>
    <w:rsid w:val="000F1CF5"/>
    <w:rsid w:val="000F300C"/>
    <w:rsid w:val="000F560A"/>
    <w:rsid w:val="000F5863"/>
    <w:rsid w:val="00101404"/>
    <w:rsid w:val="00105715"/>
    <w:rsid w:val="00105BC1"/>
    <w:rsid w:val="00111CD4"/>
    <w:rsid w:val="00112B03"/>
    <w:rsid w:val="00115256"/>
    <w:rsid w:val="00120937"/>
    <w:rsid w:val="00132982"/>
    <w:rsid w:val="001379F5"/>
    <w:rsid w:val="00143A78"/>
    <w:rsid w:val="00154A18"/>
    <w:rsid w:val="00154FE2"/>
    <w:rsid w:val="0015591F"/>
    <w:rsid w:val="00156085"/>
    <w:rsid w:val="0015783A"/>
    <w:rsid w:val="00157B73"/>
    <w:rsid w:val="001617CE"/>
    <w:rsid w:val="00162575"/>
    <w:rsid w:val="00166819"/>
    <w:rsid w:val="00166F21"/>
    <w:rsid w:val="0016773B"/>
    <w:rsid w:val="001677FF"/>
    <w:rsid w:val="00170F9B"/>
    <w:rsid w:val="001740CB"/>
    <w:rsid w:val="00180DD7"/>
    <w:rsid w:val="001814D7"/>
    <w:rsid w:val="00182017"/>
    <w:rsid w:val="00182DF8"/>
    <w:rsid w:val="00184030"/>
    <w:rsid w:val="0019077D"/>
    <w:rsid w:val="0019099B"/>
    <w:rsid w:val="00192359"/>
    <w:rsid w:val="0019256C"/>
    <w:rsid w:val="001A0868"/>
    <w:rsid w:val="001A59F3"/>
    <w:rsid w:val="001B4B6C"/>
    <w:rsid w:val="001B4C19"/>
    <w:rsid w:val="001C4FF9"/>
    <w:rsid w:val="001C541B"/>
    <w:rsid w:val="001C775B"/>
    <w:rsid w:val="001D19F3"/>
    <w:rsid w:val="001D34EF"/>
    <w:rsid w:val="001D6323"/>
    <w:rsid w:val="001D6D4F"/>
    <w:rsid w:val="001D7BA0"/>
    <w:rsid w:val="001E443E"/>
    <w:rsid w:val="001F0A45"/>
    <w:rsid w:val="001F1531"/>
    <w:rsid w:val="0020213A"/>
    <w:rsid w:val="002048ED"/>
    <w:rsid w:val="0021141D"/>
    <w:rsid w:val="00216315"/>
    <w:rsid w:val="002168BF"/>
    <w:rsid w:val="002250A7"/>
    <w:rsid w:val="0022588E"/>
    <w:rsid w:val="00230C73"/>
    <w:rsid w:val="0023262D"/>
    <w:rsid w:val="00233B8E"/>
    <w:rsid w:val="0024166B"/>
    <w:rsid w:val="0024201B"/>
    <w:rsid w:val="00242B71"/>
    <w:rsid w:val="00245E40"/>
    <w:rsid w:val="00250FC2"/>
    <w:rsid w:val="002666EA"/>
    <w:rsid w:val="002678C1"/>
    <w:rsid w:val="00270D2B"/>
    <w:rsid w:val="00270FBC"/>
    <w:rsid w:val="00280739"/>
    <w:rsid w:val="00280B6A"/>
    <w:rsid w:val="002865FC"/>
    <w:rsid w:val="002936CF"/>
    <w:rsid w:val="002975A6"/>
    <w:rsid w:val="002A07FA"/>
    <w:rsid w:val="002A0FB1"/>
    <w:rsid w:val="002A1CDF"/>
    <w:rsid w:val="002A61DE"/>
    <w:rsid w:val="002A671A"/>
    <w:rsid w:val="002B2A66"/>
    <w:rsid w:val="002B4450"/>
    <w:rsid w:val="002B49AA"/>
    <w:rsid w:val="002B698C"/>
    <w:rsid w:val="002C1927"/>
    <w:rsid w:val="002C3490"/>
    <w:rsid w:val="002C4224"/>
    <w:rsid w:val="002C61AB"/>
    <w:rsid w:val="002D12CB"/>
    <w:rsid w:val="002D1A69"/>
    <w:rsid w:val="002D1C55"/>
    <w:rsid w:val="002D59FD"/>
    <w:rsid w:val="002D73E2"/>
    <w:rsid w:val="002E3832"/>
    <w:rsid w:val="002E7804"/>
    <w:rsid w:val="002F37F4"/>
    <w:rsid w:val="002F724E"/>
    <w:rsid w:val="003005F5"/>
    <w:rsid w:val="00301665"/>
    <w:rsid w:val="003110D2"/>
    <w:rsid w:val="00311803"/>
    <w:rsid w:val="0031366F"/>
    <w:rsid w:val="003147A1"/>
    <w:rsid w:val="003171E7"/>
    <w:rsid w:val="00321262"/>
    <w:rsid w:val="00324F99"/>
    <w:rsid w:val="003306CF"/>
    <w:rsid w:val="00330AA6"/>
    <w:rsid w:val="00331A9F"/>
    <w:rsid w:val="00333788"/>
    <w:rsid w:val="00343E5D"/>
    <w:rsid w:val="0034519E"/>
    <w:rsid w:val="003508C8"/>
    <w:rsid w:val="00350C09"/>
    <w:rsid w:val="003512E8"/>
    <w:rsid w:val="0035458F"/>
    <w:rsid w:val="003546D0"/>
    <w:rsid w:val="00361976"/>
    <w:rsid w:val="0036737F"/>
    <w:rsid w:val="0036781A"/>
    <w:rsid w:val="00370014"/>
    <w:rsid w:val="00370607"/>
    <w:rsid w:val="00370CB0"/>
    <w:rsid w:val="00374F0B"/>
    <w:rsid w:val="00377712"/>
    <w:rsid w:val="003806B3"/>
    <w:rsid w:val="00383916"/>
    <w:rsid w:val="00390B77"/>
    <w:rsid w:val="003944F6"/>
    <w:rsid w:val="00395CA4"/>
    <w:rsid w:val="0039655A"/>
    <w:rsid w:val="003A370B"/>
    <w:rsid w:val="003A77E1"/>
    <w:rsid w:val="003B1FFE"/>
    <w:rsid w:val="003B31DA"/>
    <w:rsid w:val="003B3DF4"/>
    <w:rsid w:val="003C5D87"/>
    <w:rsid w:val="003C6D5B"/>
    <w:rsid w:val="003D0376"/>
    <w:rsid w:val="003D1869"/>
    <w:rsid w:val="003D5F03"/>
    <w:rsid w:val="003E0D36"/>
    <w:rsid w:val="003E6E99"/>
    <w:rsid w:val="003E76E9"/>
    <w:rsid w:val="003F6473"/>
    <w:rsid w:val="003F760A"/>
    <w:rsid w:val="00402F2A"/>
    <w:rsid w:val="00404E53"/>
    <w:rsid w:val="0040544B"/>
    <w:rsid w:val="004060C8"/>
    <w:rsid w:val="0041014D"/>
    <w:rsid w:val="0041389A"/>
    <w:rsid w:val="00416E33"/>
    <w:rsid w:val="00420ECC"/>
    <w:rsid w:val="00421100"/>
    <w:rsid w:val="00421FB1"/>
    <w:rsid w:val="004243EF"/>
    <w:rsid w:val="004262D6"/>
    <w:rsid w:val="00430037"/>
    <w:rsid w:val="00431465"/>
    <w:rsid w:val="00437E81"/>
    <w:rsid w:val="00443612"/>
    <w:rsid w:val="00445053"/>
    <w:rsid w:val="00462742"/>
    <w:rsid w:val="0046354A"/>
    <w:rsid w:val="00463F9F"/>
    <w:rsid w:val="004713D4"/>
    <w:rsid w:val="00481A2F"/>
    <w:rsid w:val="00483538"/>
    <w:rsid w:val="00495D19"/>
    <w:rsid w:val="0049622B"/>
    <w:rsid w:val="004978B0"/>
    <w:rsid w:val="004A06F3"/>
    <w:rsid w:val="004A1C70"/>
    <w:rsid w:val="004A2BED"/>
    <w:rsid w:val="004A6A67"/>
    <w:rsid w:val="004D0BE2"/>
    <w:rsid w:val="004D3DCB"/>
    <w:rsid w:val="004D72A0"/>
    <w:rsid w:val="004E0036"/>
    <w:rsid w:val="004E34CF"/>
    <w:rsid w:val="004E77F0"/>
    <w:rsid w:val="004F1270"/>
    <w:rsid w:val="004F66BA"/>
    <w:rsid w:val="004F7D82"/>
    <w:rsid w:val="0050239A"/>
    <w:rsid w:val="00507839"/>
    <w:rsid w:val="00511784"/>
    <w:rsid w:val="005133CB"/>
    <w:rsid w:val="005136B9"/>
    <w:rsid w:val="0052342F"/>
    <w:rsid w:val="00524D10"/>
    <w:rsid w:val="005277D5"/>
    <w:rsid w:val="00532D62"/>
    <w:rsid w:val="00534D7A"/>
    <w:rsid w:val="0053585A"/>
    <w:rsid w:val="00541074"/>
    <w:rsid w:val="00550864"/>
    <w:rsid w:val="00551124"/>
    <w:rsid w:val="0055161E"/>
    <w:rsid w:val="005555A7"/>
    <w:rsid w:val="00557F1D"/>
    <w:rsid w:val="00560D57"/>
    <w:rsid w:val="00563D7A"/>
    <w:rsid w:val="00576768"/>
    <w:rsid w:val="005815E0"/>
    <w:rsid w:val="0058319B"/>
    <w:rsid w:val="005876C7"/>
    <w:rsid w:val="00590387"/>
    <w:rsid w:val="00592A7E"/>
    <w:rsid w:val="00594440"/>
    <w:rsid w:val="00594BA7"/>
    <w:rsid w:val="0059710B"/>
    <w:rsid w:val="00597F93"/>
    <w:rsid w:val="005A1C85"/>
    <w:rsid w:val="005A1F18"/>
    <w:rsid w:val="005A7E86"/>
    <w:rsid w:val="005B2008"/>
    <w:rsid w:val="005C0B1D"/>
    <w:rsid w:val="005C3F12"/>
    <w:rsid w:val="005C7CB9"/>
    <w:rsid w:val="005D11CC"/>
    <w:rsid w:val="005D14B4"/>
    <w:rsid w:val="005D3C08"/>
    <w:rsid w:val="005D57D3"/>
    <w:rsid w:val="005D6F39"/>
    <w:rsid w:val="005E1E6A"/>
    <w:rsid w:val="005E1EA8"/>
    <w:rsid w:val="005F1475"/>
    <w:rsid w:val="005F30DE"/>
    <w:rsid w:val="00600BC5"/>
    <w:rsid w:val="00602A2C"/>
    <w:rsid w:val="0060413D"/>
    <w:rsid w:val="006054FC"/>
    <w:rsid w:val="0061374A"/>
    <w:rsid w:val="006141EC"/>
    <w:rsid w:val="00614B27"/>
    <w:rsid w:val="00620DD5"/>
    <w:rsid w:val="006229FB"/>
    <w:rsid w:val="0062739F"/>
    <w:rsid w:val="0063115E"/>
    <w:rsid w:val="00631177"/>
    <w:rsid w:val="006314CA"/>
    <w:rsid w:val="00631DFC"/>
    <w:rsid w:val="00631E25"/>
    <w:rsid w:val="00633544"/>
    <w:rsid w:val="0063596A"/>
    <w:rsid w:val="006366DC"/>
    <w:rsid w:val="006421EA"/>
    <w:rsid w:val="006449D7"/>
    <w:rsid w:val="006454D4"/>
    <w:rsid w:val="00651D2D"/>
    <w:rsid w:val="006524A2"/>
    <w:rsid w:val="006525B6"/>
    <w:rsid w:val="006526F9"/>
    <w:rsid w:val="00654E73"/>
    <w:rsid w:val="00660F3A"/>
    <w:rsid w:val="0066272B"/>
    <w:rsid w:val="006627DC"/>
    <w:rsid w:val="00664BE2"/>
    <w:rsid w:val="00665115"/>
    <w:rsid w:val="00671ABC"/>
    <w:rsid w:val="0067630D"/>
    <w:rsid w:val="006807B2"/>
    <w:rsid w:val="00681349"/>
    <w:rsid w:val="006816FD"/>
    <w:rsid w:val="00681E17"/>
    <w:rsid w:val="00682981"/>
    <w:rsid w:val="00685EB2"/>
    <w:rsid w:val="006915A0"/>
    <w:rsid w:val="00693BB6"/>
    <w:rsid w:val="00695AF0"/>
    <w:rsid w:val="0069678A"/>
    <w:rsid w:val="00696F45"/>
    <w:rsid w:val="006A04F0"/>
    <w:rsid w:val="006A621B"/>
    <w:rsid w:val="006A6DC8"/>
    <w:rsid w:val="006A704F"/>
    <w:rsid w:val="006B04E4"/>
    <w:rsid w:val="006B2DFE"/>
    <w:rsid w:val="006C029D"/>
    <w:rsid w:val="006C25CE"/>
    <w:rsid w:val="006C6552"/>
    <w:rsid w:val="006C6985"/>
    <w:rsid w:val="006C711E"/>
    <w:rsid w:val="006D244A"/>
    <w:rsid w:val="006D320B"/>
    <w:rsid w:val="006D4265"/>
    <w:rsid w:val="006D53C7"/>
    <w:rsid w:val="006E0947"/>
    <w:rsid w:val="006E4988"/>
    <w:rsid w:val="006E58CE"/>
    <w:rsid w:val="006F0283"/>
    <w:rsid w:val="006F11BD"/>
    <w:rsid w:val="006F46A6"/>
    <w:rsid w:val="006F4A55"/>
    <w:rsid w:val="00701AED"/>
    <w:rsid w:val="0070348F"/>
    <w:rsid w:val="00707E95"/>
    <w:rsid w:val="00712463"/>
    <w:rsid w:val="007159E0"/>
    <w:rsid w:val="007174E4"/>
    <w:rsid w:val="00724AF4"/>
    <w:rsid w:val="0072599F"/>
    <w:rsid w:val="00726B09"/>
    <w:rsid w:val="00727DFC"/>
    <w:rsid w:val="00730B39"/>
    <w:rsid w:val="0073147D"/>
    <w:rsid w:val="0073224B"/>
    <w:rsid w:val="00733A6F"/>
    <w:rsid w:val="00734EB4"/>
    <w:rsid w:val="007361D7"/>
    <w:rsid w:val="007362BE"/>
    <w:rsid w:val="007365DC"/>
    <w:rsid w:val="00737B93"/>
    <w:rsid w:val="0074024D"/>
    <w:rsid w:val="007425FB"/>
    <w:rsid w:val="00743ED7"/>
    <w:rsid w:val="00750302"/>
    <w:rsid w:val="0075128F"/>
    <w:rsid w:val="007514F0"/>
    <w:rsid w:val="007524D0"/>
    <w:rsid w:val="00754485"/>
    <w:rsid w:val="00755199"/>
    <w:rsid w:val="00762FF7"/>
    <w:rsid w:val="00767767"/>
    <w:rsid w:val="00772C54"/>
    <w:rsid w:val="0077301E"/>
    <w:rsid w:val="00773930"/>
    <w:rsid w:val="00775727"/>
    <w:rsid w:val="0078037E"/>
    <w:rsid w:val="00781A66"/>
    <w:rsid w:val="00781F86"/>
    <w:rsid w:val="0078236D"/>
    <w:rsid w:val="00785D10"/>
    <w:rsid w:val="00791AD5"/>
    <w:rsid w:val="007944AB"/>
    <w:rsid w:val="00795732"/>
    <w:rsid w:val="007972F8"/>
    <w:rsid w:val="007A18B5"/>
    <w:rsid w:val="007A1F68"/>
    <w:rsid w:val="007A7DA1"/>
    <w:rsid w:val="007B006F"/>
    <w:rsid w:val="007B2F0E"/>
    <w:rsid w:val="007B3CA2"/>
    <w:rsid w:val="007C29A7"/>
    <w:rsid w:val="007C3C70"/>
    <w:rsid w:val="007C506E"/>
    <w:rsid w:val="007D08E8"/>
    <w:rsid w:val="007D4322"/>
    <w:rsid w:val="007E013D"/>
    <w:rsid w:val="007E1764"/>
    <w:rsid w:val="007E6B43"/>
    <w:rsid w:val="007E6BE7"/>
    <w:rsid w:val="007E6C24"/>
    <w:rsid w:val="007F3B1A"/>
    <w:rsid w:val="007F60FA"/>
    <w:rsid w:val="007F75D5"/>
    <w:rsid w:val="007F7B4B"/>
    <w:rsid w:val="008073EC"/>
    <w:rsid w:val="008117F5"/>
    <w:rsid w:val="00815914"/>
    <w:rsid w:val="008173AA"/>
    <w:rsid w:val="00817E7F"/>
    <w:rsid w:val="008229D0"/>
    <w:rsid w:val="00823738"/>
    <w:rsid w:val="008260BE"/>
    <w:rsid w:val="0082708D"/>
    <w:rsid w:val="00827367"/>
    <w:rsid w:val="00834634"/>
    <w:rsid w:val="0084128F"/>
    <w:rsid w:val="00841A97"/>
    <w:rsid w:val="00841BFD"/>
    <w:rsid w:val="0084378E"/>
    <w:rsid w:val="008511E0"/>
    <w:rsid w:val="00856ACF"/>
    <w:rsid w:val="00862B4A"/>
    <w:rsid w:val="0086431B"/>
    <w:rsid w:val="00864E55"/>
    <w:rsid w:val="008672F4"/>
    <w:rsid w:val="00867F85"/>
    <w:rsid w:val="008713BD"/>
    <w:rsid w:val="00874E4B"/>
    <w:rsid w:val="0087601E"/>
    <w:rsid w:val="0087648F"/>
    <w:rsid w:val="00876724"/>
    <w:rsid w:val="00882A81"/>
    <w:rsid w:val="0088577F"/>
    <w:rsid w:val="0089080A"/>
    <w:rsid w:val="00892247"/>
    <w:rsid w:val="008928CD"/>
    <w:rsid w:val="00894F81"/>
    <w:rsid w:val="008A5D1E"/>
    <w:rsid w:val="008A7251"/>
    <w:rsid w:val="008B0A19"/>
    <w:rsid w:val="008B4193"/>
    <w:rsid w:val="008B62DE"/>
    <w:rsid w:val="008C1A98"/>
    <w:rsid w:val="008C376E"/>
    <w:rsid w:val="008D7136"/>
    <w:rsid w:val="008E39E9"/>
    <w:rsid w:val="008E4B55"/>
    <w:rsid w:val="008F01AB"/>
    <w:rsid w:val="008F0F04"/>
    <w:rsid w:val="008F6F12"/>
    <w:rsid w:val="0090285C"/>
    <w:rsid w:val="0090323B"/>
    <w:rsid w:val="00903356"/>
    <w:rsid w:val="009111E5"/>
    <w:rsid w:val="00911A67"/>
    <w:rsid w:val="00915037"/>
    <w:rsid w:val="009150B3"/>
    <w:rsid w:val="00915ED5"/>
    <w:rsid w:val="00915EDA"/>
    <w:rsid w:val="009168D9"/>
    <w:rsid w:val="0092163E"/>
    <w:rsid w:val="00927E5F"/>
    <w:rsid w:val="0093541B"/>
    <w:rsid w:val="0093652C"/>
    <w:rsid w:val="009379B7"/>
    <w:rsid w:val="00940406"/>
    <w:rsid w:val="00942775"/>
    <w:rsid w:val="0094279A"/>
    <w:rsid w:val="00947C3A"/>
    <w:rsid w:val="00951F43"/>
    <w:rsid w:val="00952CA2"/>
    <w:rsid w:val="00952D69"/>
    <w:rsid w:val="00957A0A"/>
    <w:rsid w:val="009663EC"/>
    <w:rsid w:val="00971BEF"/>
    <w:rsid w:val="00972BC2"/>
    <w:rsid w:val="00974064"/>
    <w:rsid w:val="009850B6"/>
    <w:rsid w:val="009923CE"/>
    <w:rsid w:val="00996033"/>
    <w:rsid w:val="0099773F"/>
    <w:rsid w:val="009A02B6"/>
    <w:rsid w:val="009A1528"/>
    <w:rsid w:val="009A3A87"/>
    <w:rsid w:val="009B11AE"/>
    <w:rsid w:val="009B4789"/>
    <w:rsid w:val="009B7ECC"/>
    <w:rsid w:val="009C3242"/>
    <w:rsid w:val="009C3804"/>
    <w:rsid w:val="009C38DB"/>
    <w:rsid w:val="009C44D6"/>
    <w:rsid w:val="009C7E39"/>
    <w:rsid w:val="009D5810"/>
    <w:rsid w:val="009E45DC"/>
    <w:rsid w:val="009E69B3"/>
    <w:rsid w:val="009F4C4B"/>
    <w:rsid w:val="009F5C46"/>
    <w:rsid w:val="009F6205"/>
    <w:rsid w:val="009F72E8"/>
    <w:rsid w:val="00A00428"/>
    <w:rsid w:val="00A00F7B"/>
    <w:rsid w:val="00A01AF9"/>
    <w:rsid w:val="00A13327"/>
    <w:rsid w:val="00A13A50"/>
    <w:rsid w:val="00A14B39"/>
    <w:rsid w:val="00A14ED3"/>
    <w:rsid w:val="00A15FAE"/>
    <w:rsid w:val="00A253FC"/>
    <w:rsid w:val="00A25C14"/>
    <w:rsid w:val="00A3212B"/>
    <w:rsid w:val="00A41B6D"/>
    <w:rsid w:val="00A46124"/>
    <w:rsid w:val="00A532F9"/>
    <w:rsid w:val="00A538A0"/>
    <w:rsid w:val="00A5394F"/>
    <w:rsid w:val="00A54020"/>
    <w:rsid w:val="00A61B6F"/>
    <w:rsid w:val="00A6223C"/>
    <w:rsid w:val="00A65A81"/>
    <w:rsid w:val="00A72949"/>
    <w:rsid w:val="00A73CC1"/>
    <w:rsid w:val="00A7742A"/>
    <w:rsid w:val="00A77ABC"/>
    <w:rsid w:val="00A8087D"/>
    <w:rsid w:val="00A813A6"/>
    <w:rsid w:val="00A843E0"/>
    <w:rsid w:val="00A8519C"/>
    <w:rsid w:val="00A8550B"/>
    <w:rsid w:val="00A85BDB"/>
    <w:rsid w:val="00A91223"/>
    <w:rsid w:val="00A92179"/>
    <w:rsid w:val="00A93BCF"/>
    <w:rsid w:val="00A93C6B"/>
    <w:rsid w:val="00AB2471"/>
    <w:rsid w:val="00AB3A13"/>
    <w:rsid w:val="00AB7CB7"/>
    <w:rsid w:val="00AC1C0A"/>
    <w:rsid w:val="00AC32CE"/>
    <w:rsid w:val="00AD3AF4"/>
    <w:rsid w:val="00AD57D8"/>
    <w:rsid w:val="00AD5B54"/>
    <w:rsid w:val="00AF1D2B"/>
    <w:rsid w:val="00AF2BD6"/>
    <w:rsid w:val="00AF4D30"/>
    <w:rsid w:val="00AF552B"/>
    <w:rsid w:val="00B024A0"/>
    <w:rsid w:val="00B026FD"/>
    <w:rsid w:val="00B040B7"/>
    <w:rsid w:val="00B06FE8"/>
    <w:rsid w:val="00B10634"/>
    <w:rsid w:val="00B135C8"/>
    <w:rsid w:val="00B135D0"/>
    <w:rsid w:val="00B171BA"/>
    <w:rsid w:val="00B20611"/>
    <w:rsid w:val="00B23FA1"/>
    <w:rsid w:val="00B278B0"/>
    <w:rsid w:val="00B34EE4"/>
    <w:rsid w:val="00B36B80"/>
    <w:rsid w:val="00B4070D"/>
    <w:rsid w:val="00B44C9C"/>
    <w:rsid w:val="00B46545"/>
    <w:rsid w:val="00B54C41"/>
    <w:rsid w:val="00B56FEF"/>
    <w:rsid w:val="00B57E44"/>
    <w:rsid w:val="00B60918"/>
    <w:rsid w:val="00B61E2D"/>
    <w:rsid w:val="00B67685"/>
    <w:rsid w:val="00B7483D"/>
    <w:rsid w:val="00B7578F"/>
    <w:rsid w:val="00B76575"/>
    <w:rsid w:val="00B8412A"/>
    <w:rsid w:val="00B8505F"/>
    <w:rsid w:val="00B85839"/>
    <w:rsid w:val="00B87887"/>
    <w:rsid w:val="00B910DC"/>
    <w:rsid w:val="00B93BA3"/>
    <w:rsid w:val="00BA4587"/>
    <w:rsid w:val="00BB2E72"/>
    <w:rsid w:val="00BC28F4"/>
    <w:rsid w:val="00BC310C"/>
    <w:rsid w:val="00BC4DF4"/>
    <w:rsid w:val="00BC6EA5"/>
    <w:rsid w:val="00BD4086"/>
    <w:rsid w:val="00BD6DD7"/>
    <w:rsid w:val="00BF078C"/>
    <w:rsid w:val="00BF1983"/>
    <w:rsid w:val="00BF1DB4"/>
    <w:rsid w:val="00C05D71"/>
    <w:rsid w:val="00C1281D"/>
    <w:rsid w:val="00C17168"/>
    <w:rsid w:val="00C22389"/>
    <w:rsid w:val="00C236F1"/>
    <w:rsid w:val="00C2522E"/>
    <w:rsid w:val="00C27B5A"/>
    <w:rsid w:val="00C3229A"/>
    <w:rsid w:val="00C34463"/>
    <w:rsid w:val="00C34762"/>
    <w:rsid w:val="00C36E36"/>
    <w:rsid w:val="00C43147"/>
    <w:rsid w:val="00C43DD4"/>
    <w:rsid w:val="00C44BBD"/>
    <w:rsid w:val="00C4687D"/>
    <w:rsid w:val="00C50931"/>
    <w:rsid w:val="00C55405"/>
    <w:rsid w:val="00C5759F"/>
    <w:rsid w:val="00C6091D"/>
    <w:rsid w:val="00C61398"/>
    <w:rsid w:val="00C638C3"/>
    <w:rsid w:val="00C7397F"/>
    <w:rsid w:val="00C76CA0"/>
    <w:rsid w:val="00C772B9"/>
    <w:rsid w:val="00C90A22"/>
    <w:rsid w:val="00C927E7"/>
    <w:rsid w:val="00C9583D"/>
    <w:rsid w:val="00CA0472"/>
    <w:rsid w:val="00CA1730"/>
    <w:rsid w:val="00CA3E8E"/>
    <w:rsid w:val="00CA54E0"/>
    <w:rsid w:val="00CA5DE8"/>
    <w:rsid w:val="00CB01F8"/>
    <w:rsid w:val="00CB3CA4"/>
    <w:rsid w:val="00CB492F"/>
    <w:rsid w:val="00CD2979"/>
    <w:rsid w:val="00CD30EC"/>
    <w:rsid w:val="00CD33AC"/>
    <w:rsid w:val="00CE1539"/>
    <w:rsid w:val="00CE1F55"/>
    <w:rsid w:val="00CE2ED5"/>
    <w:rsid w:val="00CE6C3A"/>
    <w:rsid w:val="00CF6B2C"/>
    <w:rsid w:val="00D009FB"/>
    <w:rsid w:val="00D01925"/>
    <w:rsid w:val="00D01BDA"/>
    <w:rsid w:val="00D032BF"/>
    <w:rsid w:val="00D062EC"/>
    <w:rsid w:val="00D277A2"/>
    <w:rsid w:val="00D37E3F"/>
    <w:rsid w:val="00D408C3"/>
    <w:rsid w:val="00D43471"/>
    <w:rsid w:val="00D43DEA"/>
    <w:rsid w:val="00D44E41"/>
    <w:rsid w:val="00D505A3"/>
    <w:rsid w:val="00D53FBD"/>
    <w:rsid w:val="00D54999"/>
    <w:rsid w:val="00D60357"/>
    <w:rsid w:val="00D619EE"/>
    <w:rsid w:val="00D63333"/>
    <w:rsid w:val="00D635EB"/>
    <w:rsid w:val="00D74AF3"/>
    <w:rsid w:val="00D801F6"/>
    <w:rsid w:val="00D8341F"/>
    <w:rsid w:val="00D874C9"/>
    <w:rsid w:val="00D90C2E"/>
    <w:rsid w:val="00D91460"/>
    <w:rsid w:val="00D97360"/>
    <w:rsid w:val="00D97611"/>
    <w:rsid w:val="00DA0695"/>
    <w:rsid w:val="00DA7368"/>
    <w:rsid w:val="00DB294A"/>
    <w:rsid w:val="00DC08E8"/>
    <w:rsid w:val="00DC1A3B"/>
    <w:rsid w:val="00DC488A"/>
    <w:rsid w:val="00DC59EA"/>
    <w:rsid w:val="00DC6D9C"/>
    <w:rsid w:val="00DC760C"/>
    <w:rsid w:val="00DD0797"/>
    <w:rsid w:val="00DD22B8"/>
    <w:rsid w:val="00DD3C6F"/>
    <w:rsid w:val="00DE7AFA"/>
    <w:rsid w:val="00DF2510"/>
    <w:rsid w:val="00DF33C9"/>
    <w:rsid w:val="00DF75FE"/>
    <w:rsid w:val="00E01861"/>
    <w:rsid w:val="00E03665"/>
    <w:rsid w:val="00E10164"/>
    <w:rsid w:val="00E17228"/>
    <w:rsid w:val="00E2063E"/>
    <w:rsid w:val="00E22680"/>
    <w:rsid w:val="00E254F1"/>
    <w:rsid w:val="00E2664F"/>
    <w:rsid w:val="00E30036"/>
    <w:rsid w:val="00E33358"/>
    <w:rsid w:val="00E36593"/>
    <w:rsid w:val="00E4383D"/>
    <w:rsid w:val="00E52520"/>
    <w:rsid w:val="00E54224"/>
    <w:rsid w:val="00E57D17"/>
    <w:rsid w:val="00E64F83"/>
    <w:rsid w:val="00E66850"/>
    <w:rsid w:val="00E66A4F"/>
    <w:rsid w:val="00E71F93"/>
    <w:rsid w:val="00E73719"/>
    <w:rsid w:val="00E81431"/>
    <w:rsid w:val="00E822DB"/>
    <w:rsid w:val="00E8305F"/>
    <w:rsid w:val="00E844B8"/>
    <w:rsid w:val="00E84E74"/>
    <w:rsid w:val="00E93889"/>
    <w:rsid w:val="00EA3642"/>
    <w:rsid w:val="00EA7579"/>
    <w:rsid w:val="00EB7E6A"/>
    <w:rsid w:val="00EC1B5D"/>
    <w:rsid w:val="00EC1E4C"/>
    <w:rsid w:val="00ED22E0"/>
    <w:rsid w:val="00ED3304"/>
    <w:rsid w:val="00ED4D7E"/>
    <w:rsid w:val="00ED514B"/>
    <w:rsid w:val="00ED68B6"/>
    <w:rsid w:val="00ED7E27"/>
    <w:rsid w:val="00EE2740"/>
    <w:rsid w:val="00EF0573"/>
    <w:rsid w:val="00EF0C43"/>
    <w:rsid w:val="00EF6575"/>
    <w:rsid w:val="00EF7BC3"/>
    <w:rsid w:val="00F02B83"/>
    <w:rsid w:val="00F04F36"/>
    <w:rsid w:val="00F0534C"/>
    <w:rsid w:val="00F0615D"/>
    <w:rsid w:val="00F07E5A"/>
    <w:rsid w:val="00F1119D"/>
    <w:rsid w:val="00F142F6"/>
    <w:rsid w:val="00F1697D"/>
    <w:rsid w:val="00F16FF2"/>
    <w:rsid w:val="00F24697"/>
    <w:rsid w:val="00F30615"/>
    <w:rsid w:val="00F3083B"/>
    <w:rsid w:val="00F3184C"/>
    <w:rsid w:val="00F3201C"/>
    <w:rsid w:val="00F40E6B"/>
    <w:rsid w:val="00F53783"/>
    <w:rsid w:val="00F55486"/>
    <w:rsid w:val="00F562CB"/>
    <w:rsid w:val="00F65894"/>
    <w:rsid w:val="00F66A4D"/>
    <w:rsid w:val="00F66C15"/>
    <w:rsid w:val="00F72E8F"/>
    <w:rsid w:val="00F7775C"/>
    <w:rsid w:val="00F80F89"/>
    <w:rsid w:val="00F844D3"/>
    <w:rsid w:val="00F85123"/>
    <w:rsid w:val="00F86189"/>
    <w:rsid w:val="00F87735"/>
    <w:rsid w:val="00F9408D"/>
    <w:rsid w:val="00F9481E"/>
    <w:rsid w:val="00F95654"/>
    <w:rsid w:val="00F97D11"/>
    <w:rsid w:val="00FA1AC6"/>
    <w:rsid w:val="00FA2CC3"/>
    <w:rsid w:val="00FA40AB"/>
    <w:rsid w:val="00FA5E7D"/>
    <w:rsid w:val="00FA70A0"/>
    <w:rsid w:val="00FA76B9"/>
    <w:rsid w:val="00FB23B0"/>
    <w:rsid w:val="00FB3F4E"/>
    <w:rsid w:val="00FB60F6"/>
    <w:rsid w:val="00FC25F7"/>
    <w:rsid w:val="00FD5A5F"/>
    <w:rsid w:val="00FE737B"/>
    <w:rsid w:val="00FF0891"/>
    <w:rsid w:val="00FF2C60"/>
    <w:rsid w:val="00FF53ED"/>
    <w:rsid w:val="00F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6F626D"/>
  <w15:chartTrackingRefBased/>
  <w15:docId w15:val="{4F8C9C22-8C42-4968-9523-B23C1141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hAnsi="Arial Narrow"/>
      <w:noProof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D0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66D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366DC"/>
    <w:rPr>
      <w:rFonts w:ascii="Arial Narrow" w:hAnsi="Arial Narrow"/>
      <w:noProof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66D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366DC"/>
    <w:rPr>
      <w:rFonts w:ascii="Arial Narrow" w:hAnsi="Arial Narrow"/>
      <w:noProof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366DC"/>
    <w:rPr>
      <w:rFonts w:ascii="Segoe UI" w:hAnsi="Segoe UI" w:cs="Segoe UI"/>
      <w:noProof/>
      <w:sz w:val="18"/>
      <w:szCs w:val="18"/>
      <w:lang w:eastAsia="en-US"/>
    </w:rPr>
  </w:style>
  <w:style w:type="paragraph" w:styleId="Title">
    <w:name w:val="Title"/>
    <w:basedOn w:val="Normal"/>
    <w:link w:val="TitleChar"/>
    <w:qFormat/>
    <w:rsid w:val="00182017"/>
    <w:pPr>
      <w:jc w:val="center"/>
    </w:pPr>
    <w:rPr>
      <w:rFonts w:ascii="Tahoma" w:hAnsi="Tahoma"/>
      <w:noProof w:val="0"/>
      <w:sz w:val="32"/>
    </w:rPr>
  </w:style>
  <w:style w:type="character" w:customStyle="1" w:styleId="TitleChar">
    <w:name w:val="Title Char"/>
    <w:link w:val="Title"/>
    <w:rsid w:val="00182017"/>
    <w:rPr>
      <w:rFonts w:ascii="Tahoma" w:hAnsi="Tahoma"/>
      <w:sz w:val="3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47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7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dministrator@playbackic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zfi\Documents\SCQF_Tracking_18\TrackingReg_Doc_Greenfaulds_2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38DE8-1B9B-49E9-823A-48A6820DE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TrackingReg_Doc_Greenfaulds_20</Template>
  <TotalTime>7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Presenting centre</vt:lpstr>
    </vt:vector>
  </TitlesOfParts>
  <Company>Playback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Presenting centre</dc:title>
  <dc:subject/>
  <dc:creator>liz fitzpatrick</dc:creator>
  <cp:keywords/>
  <cp:lastModifiedBy>liz fitzpatrick</cp:lastModifiedBy>
  <cp:revision>2</cp:revision>
  <cp:lastPrinted>2015-06-07T16:52:00Z</cp:lastPrinted>
  <dcterms:created xsi:type="dcterms:W3CDTF">2021-04-28T16:59:00Z</dcterms:created>
  <dcterms:modified xsi:type="dcterms:W3CDTF">2021-04-28T16:59:00Z</dcterms:modified>
</cp:coreProperties>
</file>